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86EEF" w14:textId="0AC1794F" w:rsidR="00AC5EE9" w:rsidRDefault="00624AE5" w:rsidP="00624AE5">
      <w:pPr>
        <w:widowControl/>
        <w:snapToGrid w:val="0"/>
        <w:spacing w:line="300" w:lineRule="auto"/>
        <w:jc w:val="center"/>
        <w:rPr>
          <w:rFonts w:ascii="华文中宋" w:eastAsia="华文中宋" w:hAnsi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20</w:t>
      </w:r>
      <w:r>
        <w:rPr>
          <w:rFonts w:ascii="华文中宋" w:eastAsia="华文中宋" w:hAnsi="华文中宋"/>
          <w:b/>
          <w:bCs/>
          <w:sz w:val="36"/>
          <w:szCs w:val="36"/>
        </w:rPr>
        <w:t>20</w:t>
      </w:r>
      <w:r>
        <w:rPr>
          <w:rFonts w:ascii="华文中宋" w:eastAsia="华文中宋" w:hAnsi="华文中宋" w:hint="eastAsia"/>
          <w:b/>
          <w:bCs/>
          <w:sz w:val="36"/>
          <w:szCs w:val="36"/>
        </w:rPr>
        <w:t>年新教师岗前培训活动安排</w:t>
      </w:r>
    </w:p>
    <w:p w14:paraId="0FA72F91" w14:textId="517B859B" w:rsidR="00875B88" w:rsidRPr="00624AE5" w:rsidRDefault="00875B88" w:rsidP="00295B1B">
      <w:pPr>
        <w:widowControl/>
        <w:snapToGrid w:val="0"/>
        <w:spacing w:line="300" w:lineRule="auto"/>
        <w:jc w:val="center"/>
        <w:rPr>
          <w:rFonts w:ascii="华文中宋" w:eastAsia="华文中宋" w:hAnsi="华文中宋"/>
          <w:b/>
          <w:bCs/>
          <w:szCs w:val="21"/>
        </w:rPr>
      </w:pPr>
      <w:bookmarkStart w:id="0" w:name="_GoBack"/>
      <w:bookmarkEnd w:id="0"/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2"/>
        <w:gridCol w:w="1581"/>
        <w:gridCol w:w="3723"/>
        <w:gridCol w:w="3026"/>
        <w:gridCol w:w="754"/>
      </w:tblGrid>
      <w:tr w:rsidR="006E651F" w14:paraId="6F8B0A3A" w14:textId="77777777" w:rsidTr="007179C2">
        <w:trPr>
          <w:trHeight w:val="851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1BD881FA" w14:textId="77777777" w:rsidR="006E651F" w:rsidRDefault="003552DF">
            <w:pPr>
              <w:ind w:leftChars="-50" w:left="-105" w:rightChars="-50" w:right="-105"/>
              <w:jc w:val="center"/>
              <w:rPr>
                <w:rFonts w:ascii="仿宋_GB2312" w:eastAsia="仿宋_GB2312"/>
                <w:b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pacing w:val="-20"/>
                <w:sz w:val="28"/>
                <w:szCs w:val="28"/>
              </w:rPr>
              <w:t>日期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5BFF256A" w14:textId="77777777" w:rsidR="006E651F" w:rsidRDefault="003552D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664B4C4A" w14:textId="77777777" w:rsidR="006E651F" w:rsidRDefault="003552D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培训内容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71BAAB97" w14:textId="77777777" w:rsidR="006E651F" w:rsidRDefault="003552D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主讲人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2155B199" w14:textId="77777777" w:rsidR="006E651F" w:rsidRDefault="003552D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6E651F" w14:paraId="45AED782" w14:textId="77777777" w:rsidTr="004E64CF">
        <w:trPr>
          <w:trHeight w:hRule="exact" w:val="1022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4414567F" w14:textId="77777777" w:rsidR="006E651F" w:rsidRDefault="003552DF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月</w:t>
            </w:r>
            <w:r w:rsidR="00F45156">
              <w:rPr>
                <w:rFonts w:ascii="仿宋_GB2312" w:eastAsia="仿宋_GB2312" w:hAnsi="宋体"/>
                <w:spacing w:val="-12"/>
                <w:sz w:val="24"/>
              </w:rPr>
              <w:t>2</w:t>
            </w:r>
            <w:r w:rsidR="006B65C1">
              <w:rPr>
                <w:rFonts w:ascii="仿宋_GB2312" w:eastAsia="仿宋_GB2312" w:hAnsi="宋体"/>
                <w:spacing w:val="-12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5B4710B0" w14:textId="77777777" w:rsidR="006E651F" w:rsidRDefault="003552DF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505825E0" w14:textId="77777777" w:rsidR="006E651F" w:rsidRDefault="00F7769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8</w:t>
            </w:r>
            <w:r>
              <w:rPr>
                <w:rFonts w:ascii="仿宋_GB2312" w:eastAsia="仿宋_GB2312" w:hAnsi="宋体" w:hint="eastAsia"/>
                <w:sz w:val="24"/>
              </w:rPr>
              <w:t>:</w:t>
            </w:r>
            <w:r w:rsidR="006B3028">
              <w:rPr>
                <w:rFonts w:ascii="仿宋_GB2312" w:eastAsia="仿宋_GB2312" w:hAnsi="宋体" w:hint="eastAsia"/>
                <w:sz w:val="24"/>
              </w:rPr>
              <w:t>0</w:t>
            </w:r>
            <w:r w:rsidR="003552DF">
              <w:rPr>
                <w:rFonts w:ascii="仿宋_GB2312" w:eastAsia="仿宋_GB2312" w:hAnsi="宋体"/>
                <w:sz w:val="24"/>
              </w:rPr>
              <w:t>0-</w:t>
            </w:r>
            <w:r w:rsidR="003552DF">
              <w:rPr>
                <w:rFonts w:ascii="仿宋_GB2312" w:eastAsia="仿宋_GB2312" w:hAnsi="宋体" w:hint="eastAsia"/>
                <w:sz w:val="24"/>
              </w:rPr>
              <w:t>9</w:t>
            </w:r>
            <w:r w:rsidR="003552DF">
              <w:rPr>
                <w:rFonts w:ascii="仿宋_GB2312" w:eastAsia="仿宋_GB2312" w:hAnsi="宋体"/>
                <w:sz w:val="24"/>
              </w:rPr>
              <w:t>:</w:t>
            </w:r>
            <w:r w:rsidR="006B3028">
              <w:rPr>
                <w:rFonts w:ascii="仿宋_GB2312" w:eastAsia="仿宋_GB2312" w:hAnsi="宋体" w:hint="eastAsia"/>
                <w:sz w:val="24"/>
              </w:rPr>
              <w:t>0</w:t>
            </w:r>
            <w:r w:rsidR="003552DF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60B1D877" w14:textId="77777777" w:rsidR="006E651F" w:rsidRDefault="003552D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校领导迎新致辞</w:t>
            </w:r>
          </w:p>
          <w:p w14:paraId="21CA421F" w14:textId="77777777" w:rsidR="006E651F" w:rsidRDefault="003552DF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校情校史及发展愿景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67576086" w14:textId="77777777" w:rsidR="006E651F" w:rsidRDefault="003552DF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李小年校长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CEC70C3" w14:textId="4751067D" w:rsidR="006E651F" w:rsidRDefault="0076391B" w:rsidP="00295B1B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3F2E11" w14:paraId="23ACC2FA" w14:textId="77777777" w:rsidTr="00624AE5">
        <w:trPr>
          <w:trHeight w:hRule="exact" w:val="623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F8E7B01" w14:textId="77777777" w:rsidR="003F2E11" w:rsidRDefault="003F2E11" w:rsidP="003F2E11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7811BAF7" w14:textId="520F4017" w:rsidR="003F2E11" w:rsidRDefault="003F2E11" w:rsidP="00DB75C3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  <w:r>
              <w:rPr>
                <w:rFonts w:ascii="仿宋_GB2312" w:eastAsia="仿宋_GB2312" w:hAnsi="宋体"/>
                <w:sz w:val="24"/>
              </w:rPr>
              <w:t>:</w:t>
            </w:r>
            <w:r w:rsidR="00F7769F">
              <w:rPr>
                <w:rFonts w:ascii="仿宋_GB2312" w:eastAsia="仿宋_GB2312" w:hAnsi="宋体" w:hint="eastAsia"/>
                <w:sz w:val="24"/>
              </w:rPr>
              <w:t>00</w:t>
            </w:r>
            <w:r>
              <w:rPr>
                <w:rFonts w:ascii="仿宋_GB2312" w:eastAsia="仿宋_GB2312" w:hAnsi="宋体"/>
                <w:sz w:val="24"/>
              </w:rPr>
              <w:t>-9</w:t>
            </w:r>
            <w:r>
              <w:rPr>
                <w:rFonts w:ascii="仿宋_GB2312" w:eastAsia="仿宋_GB2312" w:hAnsi="宋体" w:hint="eastAsia"/>
                <w:sz w:val="24"/>
              </w:rPr>
              <w:t>:</w:t>
            </w:r>
            <w:r w:rsidR="00DB75C3">
              <w:rPr>
                <w:rFonts w:ascii="仿宋_GB2312" w:eastAsia="仿宋_GB2312" w:hAnsi="宋体"/>
                <w:sz w:val="24"/>
              </w:rPr>
              <w:t>10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5B3E7B42" w14:textId="64465647" w:rsidR="003F2E11" w:rsidRDefault="003F2E11" w:rsidP="00860C6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宣誓</w:t>
            </w:r>
            <w:r w:rsidR="006B461B">
              <w:rPr>
                <w:rFonts w:ascii="仿宋_GB2312" w:eastAsia="仿宋_GB2312" w:hAnsi="宋体" w:hint="eastAsia"/>
                <w:sz w:val="24"/>
              </w:rPr>
              <w:t xml:space="preserve">                         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070B719D" w14:textId="77777777" w:rsidR="003F2E11" w:rsidRDefault="003F2E11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全体新教师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5D125752" w14:textId="77777777" w:rsidR="003F2E11" w:rsidRDefault="003F2E11" w:rsidP="003F2E11">
            <w:pPr>
              <w:snapToGrid w:val="0"/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3AECFEED" w14:textId="77777777" w:rsidTr="00624AE5">
        <w:trPr>
          <w:trHeight w:hRule="exact" w:val="561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35C0B0A9" w14:textId="77777777" w:rsidR="00582A6C" w:rsidRDefault="00582A6C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3C4613F1" w14:textId="62F7B8DD" w:rsidR="00582A6C" w:rsidRDefault="006B3028" w:rsidP="00860C6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  <w:r w:rsidR="00582A6C">
              <w:rPr>
                <w:rFonts w:ascii="仿宋_GB2312" w:eastAsia="仿宋_GB2312" w:hAnsi="宋体" w:hint="eastAsia"/>
                <w:sz w:val="24"/>
              </w:rPr>
              <w:t>:</w:t>
            </w:r>
            <w:r w:rsidR="00860C67">
              <w:rPr>
                <w:rFonts w:ascii="仿宋_GB2312" w:eastAsia="仿宋_GB2312" w:hAnsi="宋体"/>
                <w:sz w:val="24"/>
              </w:rPr>
              <w:t>1</w:t>
            </w:r>
            <w:r w:rsidR="00886F36">
              <w:rPr>
                <w:rFonts w:ascii="仿宋_GB2312" w:eastAsia="仿宋_GB2312" w:hAnsi="宋体"/>
                <w:sz w:val="24"/>
              </w:rPr>
              <w:t>0</w:t>
            </w:r>
            <w:r w:rsidR="00582A6C">
              <w:rPr>
                <w:rFonts w:ascii="仿宋_GB2312" w:eastAsia="仿宋_GB2312" w:hAnsi="宋体" w:hint="eastAsia"/>
                <w:sz w:val="24"/>
              </w:rPr>
              <w:t>-</w:t>
            </w:r>
            <w:r w:rsidR="00F7769F">
              <w:rPr>
                <w:rFonts w:ascii="仿宋_GB2312" w:eastAsia="仿宋_GB2312" w:hAnsi="宋体"/>
                <w:sz w:val="24"/>
              </w:rPr>
              <w:t>1</w:t>
            </w:r>
            <w:r w:rsidR="00F7769F">
              <w:rPr>
                <w:rFonts w:ascii="仿宋_GB2312" w:eastAsia="仿宋_GB2312" w:hAnsi="宋体" w:hint="eastAsia"/>
                <w:sz w:val="24"/>
              </w:rPr>
              <w:t>0</w:t>
            </w:r>
            <w:r w:rsidR="00582A6C">
              <w:rPr>
                <w:rFonts w:ascii="仿宋_GB2312" w:eastAsia="仿宋_GB2312" w:hAnsi="宋体" w:hint="eastAsia"/>
                <w:sz w:val="24"/>
              </w:rPr>
              <w:t>:</w:t>
            </w:r>
            <w:r w:rsidR="00886F36">
              <w:rPr>
                <w:rFonts w:ascii="仿宋_GB2312" w:eastAsia="仿宋_GB2312" w:hAnsi="宋体"/>
                <w:sz w:val="24"/>
              </w:rPr>
              <w:t>30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6777E881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院士报告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7E1F828A" w14:textId="77777777" w:rsidR="00582A6C" w:rsidRDefault="00582A6C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沈寅初院士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9DFD4A2" w14:textId="77777777" w:rsidR="00582A6C" w:rsidRDefault="00582A6C" w:rsidP="00582A6C">
            <w:pPr>
              <w:snapToGrid w:val="0"/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65E61FAF" w14:textId="77777777" w:rsidTr="00624AE5">
        <w:trPr>
          <w:trHeight w:hRule="exact" w:val="711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30FCAD27" w14:textId="77777777" w:rsidR="00582A6C" w:rsidRDefault="00582A6C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688B8FF3" w14:textId="66BCE376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</w:t>
            </w:r>
            <w:r w:rsidR="00F7769F">
              <w:rPr>
                <w:rFonts w:ascii="仿宋_GB2312" w:eastAsia="仿宋_GB2312" w:hAnsi="宋体" w:hint="eastAsia"/>
                <w:sz w:val="24"/>
              </w:rPr>
              <w:t>0:</w:t>
            </w:r>
            <w:r w:rsidR="00886F36">
              <w:rPr>
                <w:rFonts w:ascii="仿宋_GB2312" w:eastAsia="仿宋_GB2312" w:hAnsi="宋体"/>
                <w:sz w:val="24"/>
              </w:rPr>
              <w:t>45</w:t>
            </w:r>
            <w:r w:rsidR="006B3028">
              <w:rPr>
                <w:rFonts w:ascii="仿宋_GB2312" w:eastAsia="仿宋_GB2312" w:hAnsi="宋体"/>
                <w:sz w:val="24"/>
              </w:rPr>
              <w:t>-1</w:t>
            </w:r>
            <w:r w:rsidR="006B3028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:</w:t>
            </w:r>
            <w:r w:rsidR="00886F36">
              <w:rPr>
                <w:rFonts w:ascii="仿宋_GB2312" w:eastAsia="仿宋_GB2312" w:hAnsi="宋体"/>
                <w:sz w:val="24"/>
              </w:rPr>
              <w:t>30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4D1E54DD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人事有关政策及管理制度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1FAA783B" w14:textId="0034D3CD" w:rsidR="00582A6C" w:rsidRPr="00FB00BE" w:rsidRDefault="00582A6C" w:rsidP="00624AE5">
            <w:pPr>
              <w:jc w:val="center"/>
              <w:rPr>
                <w:rFonts w:ascii="仿宋" w:eastAsia="仿宋" w:hAnsi="仿宋"/>
              </w:rPr>
            </w:pPr>
            <w:r w:rsidRPr="00AC5EE9">
              <w:rPr>
                <w:rFonts w:ascii="仿宋_GB2312" w:eastAsia="仿宋_GB2312" w:hAnsi="宋体" w:hint="eastAsia"/>
                <w:sz w:val="24"/>
              </w:rPr>
              <w:t>人事处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69D33005" w14:textId="77777777" w:rsidR="00582A6C" w:rsidRDefault="00582A6C" w:rsidP="00582A6C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65397" w14:paraId="115D18D1" w14:textId="77777777" w:rsidTr="00624AE5">
        <w:trPr>
          <w:trHeight w:hRule="exact" w:val="719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485A5DAE" w14:textId="77777777" w:rsidR="00A65397" w:rsidRDefault="00A65397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月</w:t>
            </w:r>
            <w:r>
              <w:rPr>
                <w:rFonts w:ascii="仿宋_GB2312" w:eastAsia="仿宋_GB2312" w:hAnsi="宋体"/>
                <w:spacing w:val="-12"/>
                <w:sz w:val="24"/>
              </w:rPr>
              <w:t>22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4DC8C5A2" w14:textId="77777777" w:rsidR="00A65397" w:rsidRDefault="00A65397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2A52C77F" w14:textId="77777777" w:rsidR="00A65397" w:rsidRDefault="00A65397" w:rsidP="006B65C1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13:30-14:30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44BC1F57" w14:textId="77777777" w:rsidR="00A65397" w:rsidRDefault="00A65397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高校教师形象与礼仪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000B1C09" w14:textId="77777777" w:rsidR="00A65397" w:rsidRPr="00FB00BE" w:rsidRDefault="00A65397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浙江大学 赵瑜教授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41EF38A6" w14:textId="5C9755D1" w:rsidR="00A65397" w:rsidRDefault="0076391B" w:rsidP="00295B1B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A65397" w14:paraId="3017AB9B" w14:textId="77777777" w:rsidTr="00624AE5">
        <w:trPr>
          <w:trHeight w:hRule="exact" w:val="834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3B8DBB9B" w14:textId="77777777" w:rsidR="00A65397" w:rsidRDefault="00A65397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4762ED32" w14:textId="40C461C0" w:rsidR="00A65397" w:rsidRPr="00200415" w:rsidRDefault="00A65397" w:rsidP="0015033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hd w:val="pct15" w:color="auto" w:fill="FFFFFF"/>
              </w:rPr>
            </w:pPr>
            <w:r w:rsidRPr="00860C67">
              <w:rPr>
                <w:rFonts w:ascii="仿宋_GB2312" w:eastAsia="仿宋_GB2312" w:hAnsi="宋体"/>
                <w:sz w:val="24"/>
              </w:rPr>
              <w:t>14:30-15:</w:t>
            </w:r>
            <w:r w:rsidR="0015033C" w:rsidRPr="00860C67">
              <w:rPr>
                <w:rFonts w:ascii="仿宋_GB2312" w:eastAsia="仿宋_GB2312" w:hAnsi="宋体"/>
                <w:sz w:val="24"/>
              </w:rPr>
              <w:t>00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3932605F" w14:textId="65820E00" w:rsidR="00A65397" w:rsidRPr="00751FC8" w:rsidRDefault="00751FC8" w:rsidP="00751FC8">
            <w:pPr>
              <w:jc w:val="center"/>
              <w:rPr>
                <w:rFonts w:ascii="仿宋_GB2312" w:eastAsia="仿宋_GB2312" w:hAnsi="宋体"/>
                <w:szCs w:val="21"/>
                <w:shd w:val="pct15" w:color="auto" w:fill="FFFFFF"/>
              </w:rPr>
            </w:pPr>
            <w:r w:rsidRPr="00751FC8">
              <w:rPr>
                <w:rFonts w:ascii="仿宋_GB2312" w:eastAsia="仿宋_GB2312" w:hAnsi="宋体" w:hint="eastAsia"/>
                <w:szCs w:val="21"/>
              </w:rPr>
              <w:t xml:space="preserve">秉承“厚德健行”校训  </w:t>
            </w:r>
            <w:r>
              <w:rPr>
                <w:rFonts w:ascii="仿宋_GB2312" w:eastAsia="仿宋_GB2312" w:hAnsi="宋体"/>
                <w:szCs w:val="21"/>
              </w:rPr>
              <w:t xml:space="preserve">             </w:t>
            </w:r>
            <w:r w:rsidRPr="00751FC8">
              <w:rPr>
                <w:rFonts w:ascii="仿宋_GB2312" w:eastAsia="仿宋_GB2312" w:hAnsi="宋体" w:hint="eastAsia"/>
                <w:szCs w:val="21"/>
              </w:rPr>
              <w:t>打造有工大特色的宣传思想文化工作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5CA7E1BE" w14:textId="6DC7ED01" w:rsidR="00A65397" w:rsidRPr="00FB00BE" w:rsidRDefault="00CF61F7" w:rsidP="00624AE5">
            <w:pPr>
              <w:ind w:firstLineChars="500" w:firstLine="1200"/>
              <w:rPr>
                <w:rFonts w:ascii="仿宋_GB2312" w:eastAsia="仿宋_GB2312" w:hAnsi="宋体"/>
                <w:sz w:val="24"/>
                <w:shd w:val="pct15" w:color="auto" w:fill="FFFFFF"/>
              </w:rPr>
            </w:pPr>
            <w:r w:rsidRPr="00FB00BE">
              <w:rPr>
                <w:rFonts w:ascii="仿宋_GB2312" w:eastAsia="仿宋_GB2312" w:hAnsi="宋体"/>
                <w:sz w:val="24"/>
              </w:rPr>
              <w:t>宣传部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2F8C2FEF" w14:textId="77777777" w:rsidR="00A65397" w:rsidRDefault="00A65397" w:rsidP="00582A6C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5033C" w14:paraId="3840F62A" w14:textId="77777777" w:rsidTr="00860C67">
        <w:trPr>
          <w:trHeight w:hRule="exact" w:val="707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3C41707E" w14:textId="77777777" w:rsidR="0015033C" w:rsidRDefault="0015033C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358553B6" w14:textId="43FCA755" w:rsidR="0015033C" w:rsidRPr="00860C67" w:rsidRDefault="0015033C" w:rsidP="00200415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860C67">
              <w:rPr>
                <w:rFonts w:ascii="仿宋_GB2312" w:eastAsia="仿宋_GB2312" w:hAnsi="宋体" w:hint="eastAsia"/>
                <w:sz w:val="24"/>
              </w:rPr>
              <w:t>1</w:t>
            </w:r>
            <w:r w:rsidRPr="00860C67">
              <w:rPr>
                <w:rFonts w:ascii="仿宋_GB2312" w:eastAsia="仿宋_GB2312" w:hAnsi="宋体"/>
                <w:sz w:val="24"/>
              </w:rPr>
              <w:t>5</w:t>
            </w:r>
            <w:r w:rsidRPr="00860C67">
              <w:rPr>
                <w:rFonts w:ascii="仿宋_GB2312" w:eastAsia="仿宋_GB2312" w:hAnsi="宋体" w:hint="eastAsia"/>
                <w:sz w:val="24"/>
              </w:rPr>
              <w:t>:</w:t>
            </w:r>
            <w:r w:rsidRPr="00860C67">
              <w:rPr>
                <w:rFonts w:ascii="仿宋_GB2312" w:eastAsia="仿宋_GB2312" w:hAnsi="宋体"/>
                <w:sz w:val="24"/>
              </w:rPr>
              <w:t>10</w:t>
            </w:r>
            <w:r w:rsidRPr="00860C67">
              <w:rPr>
                <w:rFonts w:ascii="仿宋_GB2312" w:eastAsia="仿宋_GB2312" w:hAnsi="宋体" w:hint="eastAsia"/>
                <w:sz w:val="24"/>
              </w:rPr>
              <w:t>-</w:t>
            </w:r>
            <w:r w:rsidRPr="00860C67">
              <w:rPr>
                <w:rFonts w:ascii="仿宋_GB2312" w:eastAsia="仿宋_GB2312" w:hAnsi="宋体"/>
                <w:sz w:val="24"/>
              </w:rPr>
              <w:t>15</w:t>
            </w:r>
            <w:r w:rsidRPr="00860C67">
              <w:rPr>
                <w:rFonts w:ascii="仿宋_GB2312" w:eastAsia="仿宋_GB2312" w:hAnsi="宋体" w:hint="eastAsia"/>
                <w:sz w:val="24"/>
              </w:rPr>
              <w:t>:4</w:t>
            </w:r>
            <w:r w:rsidRPr="00860C67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56E940F6" w14:textId="72616660" w:rsidR="0015033C" w:rsidRPr="00DB75C3" w:rsidRDefault="00542FB0" w:rsidP="0015033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财务</w:t>
            </w:r>
            <w:r>
              <w:rPr>
                <w:rFonts w:ascii="仿宋_GB2312" w:eastAsia="仿宋_GB2312" w:hAnsi="宋体"/>
                <w:sz w:val="24"/>
              </w:rPr>
              <w:t>管理与政策制度介绍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4D6E0105" w14:textId="29DC2E09" w:rsidR="0015033C" w:rsidRPr="00DB75C3" w:rsidRDefault="0015033C" w:rsidP="00624AE5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  <w:r w:rsidRPr="00DB75C3">
              <w:rPr>
                <w:rFonts w:ascii="仿宋_GB2312" w:eastAsia="仿宋_GB2312" w:hAnsi="宋体"/>
                <w:sz w:val="24"/>
              </w:rPr>
              <w:t>计划财务处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102A0CFD" w14:textId="77777777" w:rsidR="0015033C" w:rsidRDefault="0015033C" w:rsidP="00582A6C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14:paraId="4B07DFA0" w14:textId="77777777" w:rsidTr="0015033C">
        <w:trPr>
          <w:trHeight w:hRule="exact" w:val="688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171F339A" w14:textId="77777777" w:rsidR="00CF61F7" w:rsidRDefault="00CF61F7" w:rsidP="00CF61F7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230B49B4" w14:textId="037A6019" w:rsidR="00CF61F7" w:rsidRPr="00200415" w:rsidRDefault="00CF61F7" w:rsidP="0015033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  <w:shd w:val="pct15" w:color="auto" w:fill="FFFFFF"/>
              </w:rPr>
            </w:pPr>
            <w:r w:rsidRPr="0015033C">
              <w:rPr>
                <w:rFonts w:ascii="仿宋_GB2312" w:eastAsia="仿宋_GB2312" w:hAnsi="宋体"/>
                <w:sz w:val="24"/>
              </w:rPr>
              <w:t>15:</w:t>
            </w:r>
            <w:r w:rsidR="0015033C" w:rsidRPr="0015033C">
              <w:rPr>
                <w:rFonts w:ascii="仿宋_GB2312" w:eastAsia="仿宋_GB2312" w:hAnsi="宋体"/>
                <w:sz w:val="24"/>
              </w:rPr>
              <w:t>40</w:t>
            </w:r>
            <w:r w:rsidRPr="0015033C">
              <w:rPr>
                <w:rFonts w:ascii="仿宋_GB2312" w:eastAsia="仿宋_GB2312" w:hAnsi="宋体"/>
                <w:sz w:val="24"/>
              </w:rPr>
              <w:t>-16:</w:t>
            </w:r>
            <w:r w:rsidR="00AF6853" w:rsidRPr="0015033C">
              <w:rPr>
                <w:rFonts w:ascii="仿宋_GB2312" w:eastAsia="仿宋_GB2312" w:hAnsi="宋体"/>
                <w:sz w:val="24"/>
              </w:rPr>
              <w:t>1</w:t>
            </w:r>
            <w:r w:rsidRPr="0015033C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03173F0F" w14:textId="5953ADFF" w:rsidR="00CF61F7" w:rsidRPr="00F455ED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当代大学生特点与学生工作介绍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2DDACC8F" w14:textId="7EDECDAE" w:rsidR="00CF61F7" w:rsidRPr="00FB00BE" w:rsidRDefault="00CF61F7" w:rsidP="00624AE5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学工部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3DE666F0" w14:textId="77777777" w:rsidR="00CF61F7" w:rsidRDefault="00CF61F7" w:rsidP="00CF61F7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4C0725" w14:paraId="3016812B" w14:textId="77777777" w:rsidTr="00624AE5">
        <w:trPr>
          <w:trHeight w:hRule="exact" w:val="583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081AE02F" w14:textId="77777777" w:rsidR="004C0725" w:rsidRDefault="004C0725" w:rsidP="004C0725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0A172380" w14:textId="0FC3BDD9" w:rsidR="004C0725" w:rsidRPr="00860C67" w:rsidRDefault="004C0725" w:rsidP="0015033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860C67">
              <w:rPr>
                <w:rFonts w:ascii="仿宋_GB2312" w:eastAsia="仿宋_GB2312" w:hAnsi="宋体"/>
                <w:sz w:val="24"/>
              </w:rPr>
              <w:t>16:</w:t>
            </w:r>
            <w:r w:rsidR="00AF6853" w:rsidRPr="00860C67">
              <w:rPr>
                <w:rFonts w:ascii="仿宋_GB2312" w:eastAsia="仿宋_GB2312" w:hAnsi="宋体"/>
                <w:sz w:val="24"/>
              </w:rPr>
              <w:t>1</w:t>
            </w:r>
            <w:r w:rsidRPr="00860C67">
              <w:rPr>
                <w:rFonts w:ascii="仿宋_GB2312" w:eastAsia="仿宋_GB2312" w:hAnsi="宋体"/>
                <w:sz w:val="24"/>
              </w:rPr>
              <w:t>0</w:t>
            </w:r>
            <w:r w:rsidRPr="00860C67">
              <w:rPr>
                <w:rFonts w:ascii="仿宋_GB2312" w:eastAsia="仿宋_GB2312" w:hAnsi="宋体" w:hint="eastAsia"/>
                <w:sz w:val="24"/>
              </w:rPr>
              <w:t>-</w:t>
            </w:r>
            <w:r w:rsidRPr="00860C67">
              <w:rPr>
                <w:rFonts w:ascii="仿宋_GB2312" w:eastAsia="仿宋_GB2312" w:hAnsi="宋体"/>
                <w:sz w:val="24"/>
              </w:rPr>
              <w:t>16</w:t>
            </w:r>
            <w:r w:rsidRPr="00860C67">
              <w:rPr>
                <w:rFonts w:ascii="仿宋_GB2312" w:eastAsia="仿宋_GB2312" w:hAnsi="宋体" w:hint="eastAsia"/>
                <w:sz w:val="24"/>
              </w:rPr>
              <w:t>:</w:t>
            </w:r>
            <w:r w:rsidR="0015033C" w:rsidRPr="00860C67">
              <w:rPr>
                <w:rFonts w:ascii="仿宋_GB2312" w:eastAsia="仿宋_GB2312" w:hAnsi="宋体"/>
                <w:sz w:val="24"/>
              </w:rPr>
              <w:t>40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34B9905C" w14:textId="775EA837" w:rsidR="004C0725" w:rsidRPr="009979D6" w:rsidRDefault="00375D88" w:rsidP="00FB00BE">
            <w:pPr>
              <w:spacing w:line="360" w:lineRule="auto"/>
              <w:ind w:firstLineChars="500" w:firstLine="1200"/>
              <w:rPr>
                <w:rFonts w:ascii="仿宋_GB2312" w:eastAsia="仿宋_GB2312" w:hAnsi="宋体"/>
                <w:sz w:val="24"/>
              </w:rPr>
            </w:pPr>
            <w:r w:rsidRPr="009979D6">
              <w:rPr>
                <w:rFonts w:ascii="仿宋_GB2312" w:eastAsia="仿宋_GB2312" w:hAnsi="宋体" w:hint="eastAsia"/>
                <w:sz w:val="24"/>
              </w:rPr>
              <w:t>机要与保密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4DE3EF5D" w14:textId="087A8B08" w:rsidR="004C0725" w:rsidRPr="009979D6" w:rsidRDefault="009979D6" w:rsidP="00624AE5">
            <w:pPr>
              <w:spacing w:line="276" w:lineRule="auto"/>
              <w:ind w:left="720" w:hangingChars="300" w:hanging="720"/>
              <w:jc w:val="center"/>
              <w:rPr>
                <w:rFonts w:ascii="仿宋_GB2312" w:eastAsia="仿宋_GB2312" w:hAnsi="宋体"/>
                <w:sz w:val="24"/>
              </w:rPr>
            </w:pPr>
            <w:r w:rsidRPr="009979D6">
              <w:rPr>
                <w:rFonts w:ascii="仿宋_GB2312" w:eastAsia="仿宋_GB2312" w:hAnsi="宋体" w:hint="eastAsia"/>
                <w:sz w:val="24"/>
              </w:rPr>
              <w:t>学校办公室（保密办公室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3C62A9BD" w14:textId="77777777" w:rsidR="004C0725" w:rsidRDefault="004C0725" w:rsidP="004C0725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535D3C17" w14:textId="77777777">
        <w:trPr>
          <w:trHeight w:hRule="exact" w:val="737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A66095D" w14:textId="77777777" w:rsidR="00582A6C" w:rsidRDefault="00582A6C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月</w:t>
            </w:r>
            <w:r w:rsidR="00F45156">
              <w:rPr>
                <w:rFonts w:ascii="仿宋_GB2312" w:eastAsia="仿宋_GB2312" w:hAnsi="宋体"/>
                <w:spacing w:val="-12"/>
                <w:sz w:val="24"/>
              </w:rPr>
              <w:t>2</w:t>
            </w:r>
            <w:r w:rsidR="006B65C1">
              <w:rPr>
                <w:rFonts w:ascii="仿宋_GB2312" w:eastAsia="仿宋_GB2312" w:hAnsi="宋体"/>
                <w:spacing w:val="-12"/>
                <w:sz w:val="24"/>
              </w:rPr>
              <w:t>3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67821E35" w14:textId="77777777" w:rsidR="00582A6C" w:rsidRDefault="00582A6C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05CDC6E7" w14:textId="77777777" w:rsidR="00582A6C" w:rsidRPr="003F2E11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3F2E11">
              <w:rPr>
                <w:rFonts w:ascii="仿宋_GB2312" w:eastAsia="仿宋_GB2312" w:hAnsi="宋体"/>
                <w:sz w:val="24"/>
              </w:rPr>
              <w:t>8:30-</w:t>
            </w:r>
            <w:r w:rsidRPr="003F2E11">
              <w:rPr>
                <w:rFonts w:ascii="仿宋_GB2312" w:eastAsia="仿宋_GB2312" w:hAnsi="宋体" w:hint="eastAsia"/>
                <w:sz w:val="24"/>
              </w:rPr>
              <w:t>10</w:t>
            </w:r>
            <w:r w:rsidRPr="003F2E11">
              <w:rPr>
                <w:rFonts w:ascii="仿宋_GB2312" w:eastAsia="仿宋_GB2312" w:hAnsi="宋体"/>
                <w:sz w:val="24"/>
              </w:rPr>
              <w:t>:</w:t>
            </w:r>
            <w:r w:rsidRPr="003F2E11">
              <w:rPr>
                <w:rFonts w:ascii="仿宋_GB2312" w:eastAsia="仿宋_GB2312" w:hAnsi="宋体" w:hint="eastAsia"/>
                <w:sz w:val="24"/>
              </w:rPr>
              <w:t>00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425431C2" w14:textId="77777777" w:rsidR="00582A6C" w:rsidRPr="003F2E11" w:rsidRDefault="00582A6C" w:rsidP="00582A6C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F2E11">
              <w:rPr>
                <w:rFonts w:ascii="仿宋_GB2312" w:eastAsia="仿宋_GB2312" w:hAnsi="宋体" w:hint="eastAsia"/>
                <w:sz w:val="24"/>
              </w:rPr>
              <w:t>做有用的科研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3305AEE7" w14:textId="77777777" w:rsidR="00582A6C" w:rsidRPr="00FB00BE" w:rsidRDefault="00582A6C" w:rsidP="00624AE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林强教授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60D480C7" w14:textId="633869B2" w:rsidR="00582A6C" w:rsidRDefault="0076391B" w:rsidP="00295B1B">
            <w:pPr>
              <w:snapToGrid w:val="0"/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582A6C" w14:paraId="2C30FA35" w14:textId="77777777" w:rsidTr="009A49EC">
        <w:trPr>
          <w:trHeight w:hRule="exact" w:val="834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3AD72A7A" w14:textId="77777777" w:rsidR="00582A6C" w:rsidRDefault="00582A6C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6B856847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  <w:r>
              <w:rPr>
                <w:rFonts w:ascii="仿宋_GB2312" w:eastAsia="仿宋_GB2312" w:hAnsi="宋体"/>
                <w:sz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</w:rPr>
              <w:t>15</w:t>
            </w:r>
            <w:r>
              <w:rPr>
                <w:rFonts w:ascii="仿宋_GB2312" w:eastAsia="仿宋_GB2312" w:hAnsi="宋体"/>
                <w:sz w:val="24"/>
              </w:rPr>
              <w:t>-</w:t>
            </w:r>
            <w:r>
              <w:rPr>
                <w:rFonts w:ascii="仿宋_GB2312" w:eastAsia="仿宋_GB2312" w:hAnsi="宋体" w:hint="eastAsia"/>
                <w:sz w:val="24"/>
              </w:rPr>
              <w:t>11</w:t>
            </w:r>
            <w:r>
              <w:rPr>
                <w:rFonts w:ascii="仿宋_GB2312" w:eastAsia="仿宋_GB2312" w:hAnsi="宋体"/>
                <w:sz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</w:rPr>
              <w:t>00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77FE6373" w14:textId="77777777" w:rsidR="00582A6C" w:rsidRDefault="00582A6C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科研政策及项目管理制度</w:t>
            </w:r>
          </w:p>
          <w:p w14:paraId="753A3620" w14:textId="77777777" w:rsidR="00582A6C" w:rsidRDefault="00582A6C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  <w:highlight w:val="yellow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（自然科学类）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5FFF224D" w14:textId="6034781D" w:rsidR="00582A6C" w:rsidRPr="00FB00BE" w:rsidRDefault="00582A6C" w:rsidP="00624AE5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科学技术研究院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59D3C4C7" w14:textId="77777777" w:rsidR="00582A6C" w:rsidRDefault="00582A6C" w:rsidP="00582A6C">
            <w:pPr>
              <w:snapToGrid w:val="0"/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666ACE19" w14:textId="77777777" w:rsidTr="00542FB0">
        <w:trPr>
          <w:trHeight w:hRule="exact" w:val="845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6DFB9D04" w14:textId="77777777" w:rsidR="00582A6C" w:rsidRDefault="00582A6C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68C39385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  <w:r>
              <w:rPr>
                <w:rFonts w:ascii="仿宋_GB2312" w:eastAsia="仿宋_GB2312" w:hAnsi="宋体"/>
                <w:sz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</w:rPr>
              <w:t>00</w:t>
            </w:r>
            <w:r>
              <w:rPr>
                <w:rFonts w:ascii="仿宋_GB2312" w:eastAsia="仿宋_GB2312" w:hAnsi="宋体"/>
                <w:sz w:val="24"/>
              </w:rPr>
              <w:t>-</w:t>
            </w:r>
            <w:r>
              <w:rPr>
                <w:rFonts w:ascii="仿宋_GB2312" w:eastAsia="仿宋_GB2312" w:hAnsi="宋体" w:hint="eastAsia"/>
                <w:sz w:val="24"/>
              </w:rPr>
              <w:t>11</w:t>
            </w:r>
            <w:r>
              <w:rPr>
                <w:rFonts w:ascii="仿宋_GB2312" w:eastAsia="仿宋_GB2312" w:hAnsi="宋体"/>
                <w:sz w:val="24"/>
              </w:rPr>
              <w:t>:</w:t>
            </w:r>
            <w:r>
              <w:rPr>
                <w:rFonts w:ascii="仿宋_GB2312" w:eastAsia="仿宋_GB2312" w:hAnsi="宋体" w:hint="eastAsia"/>
                <w:sz w:val="24"/>
              </w:rPr>
              <w:t>45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31FF32E7" w14:textId="77777777" w:rsidR="00582A6C" w:rsidRDefault="00582A6C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科研政策及项目管理制度</w:t>
            </w:r>
          </w:p>
          <w:p w14:paraId="26509CBD" w14:textId="77777777" w:rsidR="00582A6C" w:rsidRDefault="00582A6C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（人文社科类）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0FE01186" w14:textId="66D67507" w:rsidR="00582A6C" w:rsidRPr="00FB00BE" w:rsidRDefault="00582A6C" w:rsidP="00624AE5">
            <w:pPr>
              <w:snapToGrid w:val="0"/>
              <w:spacing w:line="276" w:lineRule="auto"/>
              <w:ind w:firstLineChars="50" w:firstLine="120"/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社会科学研究院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220CF6F5" w14:textId="77777777" w:rsidR="00582A6C" w:rsidRDefault="00582A6C" w:rsidP="00582A6C">
            <w:pPr>
              <w:snapToGrid w:val="0"/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721913E7" w14:textId="77777777">
        <w:trPr>
          <w:trHeight w:hRule="exact" w:val="737"/>
          <w:jc w:val="center"/>
        </w:trPr>
        <w:tc>
          <w:tcPr>
            <w:tcW w:w="1122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2A717EA8" w14:textId="77777777" w:rsidR="00582A6C" w:rsidRDefault="00582A6C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月</w:t>
            </w:r>
            <w:r w:rsidR="00F45156">
              <w:rPr>
                <w:rFonts w:ascii="仿宋_GB2312" w:eastAsia="仿宋_GB2312" w:hAnsi="宋体"/>
                <w:spacing w:val="-12"/>
                <w:sz w:val="24"/>
              </w:rPr>
              <w:t>2</w:t>
            </w:r>
            <w:r w:rsidR="006B65C1">
              <w:rPr>
                <w:rFonts w:ascii="仿宋_GB2312" w:eastAsia="仿宋_GB2312" w:hAnsi="宋体"/>
                <w:spacing w:val="-12"/>
                <w:sz w:val="24"/>
              </w:rPr>
              <w:t>3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5F14CA3F" w14:textId="77777777" w:rsidR="00582A6C" w:rsidRDefault="00582A6C" w:rsidP="00582A6C">
            <w:pPr>
              <w:spacing w:line="300" w:lineRule="auto"/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3B9FBD36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13:30-15:00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7A2A90CA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学术论文选题投稿与馆藏资源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4E017CDC" w14:textId="77777777" w:rsidR="00582A6C" w:rsidRPr="00FB00BE" w:rsidRDefault="00582A6C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万跃华研究馆员</w:t>
            </w:r>
          </w:p>
        </w:tc>
        <w:tc>
          <w:tcPr>
            <w:tcW w:w="754" w:type="dxa"/>
            <w:vMerge w:val="restart"/>
            <w:tcMar>
              <w:left w:w="57" w:type="dxa"/>
              <w:right w:w="57" w:type="dxa"/>
            </w:tcMar>
            <w:vAlign w:val="center"/>
          </w:tcPr>
          <w:p w14:paraId="3370311E" w14:textId="3E9BD295" w:rsidR="00582A6C" w:rsidRDefault="0076391B" w:rsidP="00295B1B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582A6C" w14:paraId="08D7A2F2" w14:textId="77777777">
        <w:trPr>
          <w:trHeight w:hRule="exact" w:val="737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471D741D" w14:textId="77777777" w:rsidR="00582A6C" w:rsidRDefault="00582A6C" w:rsidP="00582A6C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4FFC454A" w14:textId="65C1475C" w:rsidR="00582A6C" w:rsidRDefault="00582A6C" w:rsidP="00241F7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15:10-16:</w:t>
            </w:r>
            <w:r w:rsidR="00241F7C">
              <w:rPr>
                <w:rFonts w:ascii="仿宋_GB2312" w:eastAsia="仿宋_GB2312" w:hAnsi="宋体"/>
                <w:sz w:val="24"/>
              </w:rPr>
              <w:t>1</w:t>
            </w:r>
            <w:r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1BFB1009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阳光心态—情绪管理技术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09A2EF2E" w14:textId="77777777" w:rsidR="00582A6C" w:rsidRPr="00FB00BE" w:rsidRDefault="00582A6C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林良华副研究员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4ABE7D3E" w14:textId="77777777" w:rsidR="00582A6C" w:rsidRDefault="00582A6C" w:rsidP="00582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41F7C" w14:paraId="7DBE1FEF" w14:textId="77777777">
        <w:trPr>
          <w:trHeight w:hRule="exact" w:val="737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20D7D8A3" w14:textId="77777777" w:rsidR="00241F7C" w:rsidRDefault="00241F7C" w:rsidP="00241F7C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139EAC53" w14:textId="5DED1139" w:rsidR="00241F7C" w:rsidRPr="00860C67" w:rsidRDefault="00241F7C" w:rsidP="00241F7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860C67">
              <w:rPr>
                <w:rFonts w:ascii="仿宋_GB2312" w:eastAsia="仿宋_GB2312" w:hAnsi="宋体" w:hint="eastAsia"/>
                <w:sz w:val="24"/>
              </w:rPr>
              <w:t>1</w:t>
            </w:r>
            <w:r w:rsidRPr="00860C67">
              <w:rPr>
                <w:rFonts w:ascii="仿宋_GB2312" w:eastAsia="仿宋_GB2312" w:hAnsi="宋体"/>
                <w:sz w:val="24"/>
              </w:rPr>
              <w:t>6</w:t>
            </w:r>
            <w:r w:rsidRPr="00860C67">
              <w:rPr>
                <w:rFonts w:ascii="仿宋_GB2312" w:eastAsia="仿宋_GB2312" w:hAnsi="宋体" w:hint="eastAsia"/>
                <w:sz w:val="24"/>
              </w:rPr>
              <w:t>:1</w:t>
            </w:r>
            <w:r w:rsidRPr="00860C67">
              <w:rPr>
                <w:rFonts w:ascii="仿宋_GB2312" w:eastAsia="仿宋_GB2312" w:hAnsi="宋体"/>
                <w:sz w:val="24"/>
              </w:rPr>
              <w:t>0-16</w:t>
            </w:r>
            <w:r w:rsidRPr="00860C67">
              <w:rPr>
                <w:rFonts w:ascii="仿宋_GB2312" w:eastAsia="仿宋_GB2312" w:hAnsi="宋体" w:hint="eastAsia"/>
                <w:sz w:val="24"/>
              </w:rPr>
              <w:t>:4</w:t>
            </w:r>
            <w:r w:rsidRPr="00860C67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4945B997" w14:textId="071A1FE9" w:rsidR="00241F7C" w:rsidRPr="00860C67" w:rsidRDefault="00241F7C" w:rsidP="00241F7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860C67">
              <w:rPr>
                <w:rFonts w:ascii="仿宋_GB2312" w:eastAsia="仿宋_GB2312" w:hAnsi="宋体" w:hint="eastAsia"/>
                <w:sz w:val="24"/>
              </w:rPr>
              <w:t>实验室安全及管理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12EDB85A" w14:textId="4C547159" w:rsidR="00241F7C" w:rsidRPr="00FB00BE" w:rsidRDefault="00241F7C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实验室与资产管理处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44C61270" w14:textId="77777777" w:rsidR="00241F7C" w:rsidRDefault="00241F7C" w:rsidP="00241F7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582A6C" w14:paraId="306772AF" w14:textId="77777777">
        <w:trPr>
          <w:trHeight w:hRule="exact" w:val="737"/>
          <w:jc w:val="center"/>
        </w:trPr>
        <w:tc>
          <w:tcPr>
            <w:tcW w:w="1122" w:type="dxa"/>
            <w:vMerge/>
            <w:tcMar>
              <w:left w:w="57" w:type="dxa"/>
              <w:right w:w="57" w:type="dxa"/>
            </w:tcMar>
            <w:vAlign w:val="center"/>
          </w:tcPr>
          <w:p w14:paraId="5392D536" w14:textId="77777777" w:rsidR="00582A6C" w:rsidRDefault="00582A6C" w:rsidP="00582A6C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430A5468" w14:textId="66BF9A54" w:rsidR="00582A6C" w:rsidRDefault="00582A6C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16:40-17:</w:t>
            </w:r>
            <w:r w:rsidR="00CF61F7">
              <w:rPr>
                <w:rFonts w:ascii="仿宋_GB2312" w:eastAsia="仿宋_GB2312" w:hAnsi="宋体"/>
                <w:sz w:val="24"/>
              </w:rPr>
              <w:t>0</w:t>
            </w:r>
            <w:r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7E54E0CF" w14:textId="075D1E8C" w:rsidR="00241F7C" w:rsidRPr="00CF61F7" w:rsidRDefault="00582A6C" w:rsidP="00CF61F7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学校工会教代会工作介绍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19416CE6" w14:textId="5E8D3B12" w:rsidR="00582A6C" w:rsidRPr="00FB00BE" w:rsidRDefault="00582A6C" w:rsidP="00624AE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FB00BE">
              <w:rPr>
                <w:rFonts w:ascii="仿宋_GB2312" w:eastAsia="仿宋_GB2312" w:hAnsi="宋体" w:hint="eastAsia"/>
                <w:sz w:val="24"/>
              </w:rPr>
              <w:t>校工会</w:t>
            </w:r>
          </w:p>
        </w:tc>
        <w:tc>
          <w:tcPr>
            <w:tcW w:w="754" w:type="dxa"/>
            <w:vMerge/>
            <w:tcMar>
              <w:left w:w="57" w:type="dxa"/>
              <w:right w:w="57" w:type="dxa"/>
            </w:tcMar>
            <w:vAlign w:val="center"/>
          </w:tcPr>
          <w:p w14:paraId="7DFB653B" w14:textId="77777777" w:rsidR="00582A6C" w:rsidRDefault="00582A6C" w:rsidP="00582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14:paraId="31BEFD09" w14:textId="77777777">
        <w:trPr>
          <w:trHeight w:hRule="exact" w:val="737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1D1A9EED" w14:textId="296F14FB" w:rsidR="00CF61F7" w:rsidRPr="00CF61F7" w:rsidRDefault="00CF61F7" w:rsidP="00CF61F7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b/>
                <w:spacing w:val="-12"/>
                <w:sz w:val="24"/>
              </w:rPr>
            </w:pPr>
            <w:r w:rsidRPr="006B65C1">
              <w:rPr>
                <w:rFonts w:ascii="仿宋_GB2312" w:eastAsia="仿宋_GB2312" w:hAnsiTheme="minorHAnsi" w:cstheme="minorBidi" w:hint="eastAsia"/>
                <w:b/>
                <w:spacing w:val="-20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214FAC43" w14:textId="2584AB71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6B65C1">
              <w:rPr>
                <w:rFonts w:ascii="仿宋_GB2312" w:eastAsia="仿宋_GB2312" w:hAnsiTheme="minorHAnsi" w:cstheme="minorBidi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089048BB" w14:textId="6DB1C1C0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 w:rsidRPr="006B65C1">
              <w:rPr>
                <w:rFonts w:ascii="仿宋_GB2312" w:eastAsia="仿宋_GB2312" w:hAnsiTheme="minorHAnsi" w:cstheme="minorBidi" w:hint="eastAsia"/>
                <w:b/>
                <w:sz w:val="28"/>
                <w:szCs w:val="28"/>
              </w:rPr>
              <w:t>培训内容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2242DEDD" w14:textId="5762C953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6B65C1">
              <w:rPr>
                <w:rFonts w:ascii="仿宋_GB2312" w:eastAsia="仿宋_GB2312" w:hAnsiTheme="minorHAnsi" w:cstheme="minorBidi" w:hint="eastAsia"/>
                <w:b/>
                <w:sz w:val="28"/>
                <w:szCs w:val="28"/>
              </w:rPr>
              <w:t>主讲人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7A6C8F36" w14:textId="03D2689F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6B65C1">
              <w:rPr>
                <w:rFonts w:ascii="仿宋_GB2312" w:eastAsia="仿宋_GB2312" w:hAnsiTheme="minorHAnsi" w:cstheme="minorBidi" w:hint="eastAsia"/>
                <w:b/>
                <w:sz w:val="28"/>
                <w:szCs w:val="28"/>
              </w:rPr>
              <w:t>地点</w:t>
            </w:r>
          </w:p>
        </w:tc>
      </w:tr>
      <w:tr w:rsidR="00582A6C" w14:paraId="3F54257D" w14:textId="77777777" w:rsidTr="00192914">
        <w:trPr>
          <w:trHeight w:hRule="exact" w:val="846"/>
          <w:jc w:val="center"/>
        </w:trPr>
        <w:tc>
          <w:tcPr>
            <w:tcW w:w="1122" w:type="dxa"/>
            <w:tcMar>
              <w:left w:w="57" w:type="dxa"/>
              <w:right w:w="57" w:type="dxa"/>
            </w:tcMar>
            <w:vAlign w:val="center"/>
          </w:tcPr>
          <w:p w14:paraId="0BA76CEF" w14:textId="77777777" w:rsidR="00582A6C" w:rsidRDefault="00582A6C" w:rsidP="00582A6C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月</w:t>
            </w:r>
            <w:r w:rsidR="00F45156">
              <w:rPr>
                <w:rFonts w:ascii="仿宋_GB2312" w:eastAsia="仿宋_GB2312" w:hAnsi="宋体"/>
                <w:spacing w:val="-12"/>
                <w:sz w:val="24"/>
              </w:rPr>
              <w:t>2</w:t>
            </w:r>
            <w:r w:rsidR="006B65C1">
              <w:rPr>
                <w:rFonts w:ascii="仿宋_GB2312" w:eastAsia="仿宋_GB2312" w:hAnsi="宋体"/>
                <w:spacing w:val="-12"/>
                <w:sz w:val="24"/>
              </w:rPr>
              <w:t>4</w:t>
            </w:r>
            <w:r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310AB9A2" w14:textId="77777777" w:rsidR="00582A6C" w:rsidRDefault="00582A6C" w:rsidP="00582A6C">
            <w:pPr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pacing w:val="-12"/>
                <w:sz w:val="24"/>
              </w:rPr>
              <w:t>全天</w:t>
            </w:r>
          </w:p>
        </w:tc>
        <w:tc>
          <w:tcPr>
            <w:tcW w:w="1581" w:type="dxa"/>
            <w:tcMar>
              <w:left w:w="57" w:type="dxa"/>
              <w:right w:w="57" w:type="dxa"/>
            </w:tcMar>
            <w:vAlign w:val="center"/>
          </w:tcPr>
          <w:p w14:paraId="03804729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8:</w:t>
            </w:r>
            <w:r>
              <w:rPr>
                <w:rFonts w:ascii="仿宋_GB2312" w:eastAsia="仿宋_GB2312" w:hAnsi="宋体" w:hint="eastAsia"/>
                <w:sz w:val="24"/>
              </w:rPr>
              <w:t>0</w:t>
            </w:r>
            <w:r>
              <w:rPr>
                <w:rFonts w:ascii="仿宋_GB2312" w:eastAsia="仿宋_GB2312" w:hAnsi="宋体"/>
                <w:sz w:val="24"/>
              </w:rPr>
              <w:t>0-17:00</w:t>
            </w:r>
          </w:p>
        </w:tc>
        <w:tc>
          <w:tcPr>
            <w:tcW w:w="3723" w:type="dxa"/>
            <w:tcMar>
              <w:left w:w="57" w:type="dxa"/>
              <w:right w:w="57" w:type="dxa"/>
            </w:tcMar>
            <w:vAlign w:val="center"/>
          </w:tcPr>
          <w:p w14:paraId="6B36920F" w14:textId="77777777" w:rsidR="00582A6C" w:rsidRDefault="00582A6C" w:rsidP="00582A6C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新教师综合素质拓展训练</w:t>
            </w:r>
          </w:p>
        </w:tc>
        <w:tc>
          <w:tcPr>
            <w:tcW w:w="3026" w:type="dxa"/>
            <w:tcMar>
              <w:left w:w="57" w:type="dxa"/>
              <w:right w:w="57" w:type="dxa"/>
            </w:tcMar>
            <w:vAlign w:val="center"/>
          </w:tcPr>
          <w:p w14:paraId="278E430F" w14:textId="77777777" w:rsidR="00582A6C" w:rsidRDefault="00582A6C" w:rsidP="00582A6C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校工会</w:t>
            </w:r>
          </w:p>
        </w:tc>
        <w:tc>
          <w:tcPr>
            <w:tcW w:w="754" w:type="dxa"/>
            <w:tcMar>
              <w:left w:w="57" w:type="dxa"/>
              <w:right w:w="57" w:type="dxa"/>
            </w:tcMar>
            <w:vAlign w:val="center"/>
          </w:tcPr>
          <w:p w14:paraId="17AF68CC" w14:textId="77777777" w:rsidR="00582A6C" w:rsidRDefault="00582A6C" w:rsidP="00582A6C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另行通知</w:t>
            </w:r>
          </w:p>
        </w:tc>
      </w:tr>
      <w:tr w:rsidR="00CF61F7" w:rsidRPr="006B65C1" w14:paraId="11F64694" w14:textId="77777777" w:rsidTr="003F1C68">
        <w:trPr>
          <w:trHeight w:hRule="exact" w:val="846"/>
          <w:jc w:val="center"/>
        </w:trPr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D243FC9" w14:textId="77777777" w:rsidR="00CF61F7" w:rsidRPr="00CF61F7" w:rsidRDefault="00CF61F7" w:rsidP="00CF61F7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 w:rsidRPr="00CF61F7"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月2</w:t>
            </w:r>
            <w:r w:rsidRPr="00CF61F7">
              <w:rPr>
                <w:rFonts w:ascii="仿宋_GB2312" w:eastAsia="仿宋_GB2312" w:hAnsi="宋体"/>
                <w:spacing w:val="-12"/>
                <w:sz w:val="24"/>
              </w:rPr>
              <w:t>5</w:t>
            </w: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52AFE9A5" w14:textId="77777777" w:rsidR="00CF61F7" w:rsidRPr="00CF61F7" w:rsidRDefault="00CF61F7" w:rsidP="00CF61F7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上午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A340CC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/>
                <w:sz w:val="24"/>
              </w:rPr>
              <w:t>8:10-9:00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F9B47E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本科教学理念与教学质量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8E0C35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虞晓芬副校长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66D495" w14:textId="0E1ACD03" w:rsidR="00CF61F7" w:rsidRPr="00CF61F7" w:rsidRDefault="0076391B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CF61F7" w:rsidRPr="006B65C1" w14:paraId="4299D404" w14:textId="77777777" w:rsidTr="003F1C68">
        <w:trPr>
          <w:trHeight w:hRule="exact" w:val="84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FFE4534" w14:textId="77777777" w:rsidR="00CF61F7" w:rsidRPr="00CF61F7" w:rsidRDefault="00CF61F7" w:rsidP="00CF61F7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B1A086" w14:textId="77777777" w:rsidR="00CF61F7" w:rsidRPr="00CF61F7" w:rsidRDefault="00CF61F7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/>
                <w:sz w:val="24"/>
              </w:rPr>
              <w:t>9</w:t>
            </w:r>
            <w:r w:rsidRPr="00CF61F7">
              <w:rPr>
                <w:rFonts w:ascii="仿宋_GB2312" w:eastAsia="仿宋_GB2312" w:hAnsi="宋体" w:hint="eastAsia"/>
                <w:sz w:val="24"/>
              </w:rPr>
              <w:t>:</w:t>
            </w:r>
            <w:r w:rsidRPr="00CF61F7">
              <w:rPr>
                <w:rFonts w:ascii="仿宋_GB2312" w:eastAsia="仿宋_GB2312" w:hAnsi="宋体"/>
                <w:sz w:val="24"/>
              </w:rPr>
              <w:t>00-</w:t>
            </w:r>
            <w:r w:rsidRPr="00CF61F7">
              <w:rPr>
                <w:rFonts w:ascii="仿宋_GB2312" w:eastAsia="仿宋_GB2312" w:hAnsi="宋体" w:hint="eastAsia"/>
                <w:sz w:val="24"/>
              </w:rPr>
              <w:t>9</w:t>
            </w:r>
            <w:r w:rsidRPr="00CF61F7">
              <w:rPr>
                <w:rFonts w:ascii="仿宋_GB2312" w:eastAsia="仿宋_GB2312" w:hAnsi="宋体"/>
                <w:sz w:val="24"/>
              </w:rPr>
              <w:t>:</w:t>
            </w:r>
            <w:r w:rsidRPr="00CF61F7">
              <w:rPr>
                <w:rFonts w:ascii="仿宋_GB2312" w:eastAsia="仿宋_GB2312" w:hAnsi="宋体" w:hint="eastAsia"/>
                <w:sz w:val="24"/>
              </w:rPr>
              <w:t>50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681D34" w14:textId="77777777" w:rsidR="00CF61F7" w:rsidRPr="00CF61F7" w:rsidRDefault="00CF61F7" w:rsidP="009A49EC">
            <w:pPr>
              <w:spacing w:line="276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本科教学基本情况及当前教学改革热点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2353CA3" w14:textId="6B201646" w:rsidR="00CF61F7" w:rsidRPr="00CF61F7" w:rsidRDefault="00CF61F7" w:rsidP="00624AE5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教务处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6436DE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:rsidRPr="006B65C1" w14:paraId="4D103D9F" w14:textId="77777777" w:rsidTr="00C81E62">
        <w:trPr>
          <w:trHeight w:hRule="exact" w:val="846"/>
          <w:jc w:val="center"/>
        </w:trPr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67708D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555958E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1</w:t>
            </w:r>
            <w:r w:rsidRPr="00CF61F7">
              <w:rPr>
                <w:rFonts w:ascii="仿宋_GB2312" w:eastAsia="仿宋_GB2312" w:hAnsi="宋体"/>
                <w:sz w:val="24"/>
              </w:rPr>
              <w:t>0</w:t>
            </w:r>
            <w:r w:rsidRPr="00CF61F7">
              <w:rPr>
                <w:rFonts w:ascii="仿宋_GB2312" w:eastAsia="仿宋_GB2312" w:hAnsi="宋体" w:hint="eastAsia"/>
                <w:sz w:val="24"/>
              </w:rPr>
              <w:t>:00-</w:t>
            </w:r>
            <w:r w:rsidRPr="00CF61F7">
              <w:rPr>
                <w:rFonts w:ascii="仿宋_GB2312" w:eastAsia="仿宋_GB2312" w:hAnsi="宋体"/>
                <w:sz w:val="24"/>
              </w:rPr>
              <w:t>1</w:t>
            </w:r>
            <w:r w:rsidRPr="00CF61F7">
              <w:rPr>
                <w:rFonts w:ascii="仿宋_GB2312" w:eastAsia="仿宋_GB2312" w:hAnsi="宋体" w:hint="eastAsia"/>
                <w:sz w:val="24"/>
              </w:rPr>
              <w:t>1:30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575B99" w14:textId="77777777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使命的精彩，做新时代的好老师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561F5E5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王万良教授</w:t>
            </w:r>
          </w:p>
        </w:tc>
        <w:tc>
          <w:tcPr>
            <w:tcW w:w="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A2308AB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:rsidRPr="006B65C1" w14:paraId="0FAB8ED5" w14:textId="77777777" w:rsidTr="001779B7">
        <w:trPr>
          <w:trHeight w:hRule="exact" w:val="846"/>
          <w:jc w:val="center"/>
        </w:trPr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318CAC4" w14:textId="77777777" w:rsidR="00CF61F7" w:rsidRPr="00CF61F7" w:rsidRDefault="00CF61F7" w:rsidP="00CF61F7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 w:rsidRPr="00CF61F7">
              <w:rPr>
                <w:rFonts w:ascii="仿宋_GB2312" w:eastAsia="仿宋_GB2312" w:hAnsi="宋体"/>
                <w:spacing w:val="-12"/>
                <w:sz w:val="24"/>
              </w:rPr>
              <w:t>9</w:t>
            </w: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月2</w:t>
            </w:r>
            <w:r w:rsidRPr="00CF61F7">
              <w:rPr>
                <w:rFonts w:ascii="仿宋_GB2312" w:eastAsia="仿宋_GB2312" w:hAnsi="宋体"/>
                <w:spacing w:val="-12"/>
                <w:sz w:val="24"/>
              </w:rPr>
              <w:t>5</w:t>
            </w: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日</w:t>
            </w:r>
          </w:p>
          <w:p w14:paraId="6927780C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  <w:r w:rsidRPr="00CF61F7">
              <w:rPr>
                <w:rFonts w:ascii="仿宋_GB2312" w:eastAsia="仿宋_GB2312" w:hAnsi="宋体" w:hint="eastAsia"/>
                <w:spacing w:val="-12"/>
                <w:sz w:val="24"/>
              </w:rPr>
              <w:t>下午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A356311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/>
                <w:sz w:val="24"/>
              </w:rPr>
              <w:t>13:30-</w:t>
            </w:r>
            <w:r w:rsidRPr="00CF61F7">
              <w:rPr>
                <w:rFonts w:ascii="仿宋_GB2312" w:eastAsia="仿宋_GB2312" w:hAnsi="宋体" w:hint="eastAsia"/>
                <w:sz w:val="24"/>
              </w:rPr>
              <w:t>15</w:t>
            </w:r>
            <w:r w:rsidRPr="00CF61F7">
              <w:rPr>
                <w:rFonts w:ascii="仿宋_GB2312" w:eastAsia="仿宋_GB2312" w:hAnsi="宋体"/>
                <w:sz w:val="24"/>
              </w:rPr>
              <w:t>:</w:t>
            </w:r>
            <w:r w:rsidRPr="00CF61F7">
              <w:rPr>
                <w:rFonts w:ascii="仿宋_GB2312" w:eastAsia="仿宋_GB2312" w:hAnsi="宋体" w:hint="eastAsia"/>
                <w:sz w:val="24"/>
              </w:rPr>
              <w:t>0</w:t>
            </w:r>
            <w:r w:rsidRPr="00CF61F7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D265393" w14:textId="77777777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如何上好一门课：从准备到实施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261046C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陈庆章教授</w:t>
            </w:r>
          </w:p>
        </w:tc>
        <w:tc>
          <w:tcPr>
            <w:tcW w:w="7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B8F9DF5" w14:textId="34A3304F" w:rsidR="00CF61F7" w:rsidRPr="00CF61F7" w:rsidRDefault="0076391B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邵科馆二楼国际会议厅</w:t>
            </w:r>
          </w:p>
        </w:tc>
      </w:tr>
      <w:tr w:rsidR="00CF61F7" w:rsidRPr="006B65C1" w14:paraId="0454AFEF" w14:textId="77777777" w:rsidTr="001779B7">
        <w:trPr>
          <w:trHeight w:hRule="exact" w:val="84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3933827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1DE018B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15:00-15:30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EDEF03" w14:textId="77777777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“课程思政”政策解读和教学要求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EF724CE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江颉教授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4BADBB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:rsidRPr="006B65C1" w14:paraId="7987615A" w14:textId="77777777" w:rsidTr="003B78F9">
        <w:trPr>
          <w:trHeight w:hRule="exact" w:val="84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FEE24DD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08FF3D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15:40-16:20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A348F8B" w14:textId="77777777" w:rsidR="00CF61F7" w:rsidRPr="00CF61F7" w:rsidRDefault="00CF61F7" w:rsidP="00CF61F7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“课程思政”优秀教学案例分享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738CCE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2位优秀教师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ED955A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:rsidRPr="006B65C1" w14:paraId="1E9D85A5" w14:textId="77777777" w:rsidTr="00654638">
        <w:trPr>
          <w:trHeight w:hRule="exact" w:val="846"/>
          <w:jc w:val="center"/>
        </w:trPr>
        <w:tc>
          <w:tcPr>
            <w:tcW w:w="112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AEBAB8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F3E1CF5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16:20-16:50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E99D00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超星“一平三端”教学平台运用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38D31B" w14:textId="77777777" w:rsidR="00CF61F7" w:rsidRPr="00CF61F7" w:rsidRDefault="00CF61F7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超星集团</w:t>
            </w:r>
          </w:p>
        </w:tc>
        <w:tc>
          <w:tcPr>
            <w:tcW w:w="7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077EF0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F61F7" w:rsidRPr="006B65C1" w14:paraId="33C15419" w14:textId="77777777" w:rsidTr="00624AE5">
        <w:trPr>
          <w:trHeight w:hRule="exact" w:val="684"/>
          <w:jc w:val="center"/>
        </w:trPr>
        <w:tc>
          <w:tcPr>
            <w:tcW w:w="1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C1CD739" w14:textId="77777777" w:rsidR="00CF61F7" w:rsidRPr="00CF61F7" w:rsidRDefault="00CF61F7" w:rsidP="004C666D">
            <w:pPr>
              <w:spacing w:line="300" w:lineRule="auto"/>
              <w:jc w:val="center"/>
              <w:rPr>
                <w:rFonts w:ascii="仿宋_GB2312" w:eastAsia="仿宋_GB2312" w:hAnsi="宋体"/>
                <w:spacing w:val="-12"/>
                <w:sz w:val="24"/>
              </w:rPr>
            </w:pP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7955BD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1</w:t>
            </w:r>
            <w:r w:rsidRPr="00CF61F7">
              <w:rPr>
                <w:rFonts w:ascii="仿宋_GB2312" w:eastAsia="仿宋_GB2312" w:hAnsi="宋体"/>
                <w:sz w:val="24"/>
              </w:rPr>
              <w:t>6</w:t>
            </w:r>
            <w:r w:rsidRPr="00CF61F7">
              <w:rPr>
                <w:rFonts w:ascii="仿宋_GB2312" w:eastAsia="仿宋_GB2312" w:hAnsi="宋体" w:hint="eastAsia"/>
                <w:sz w:val="24"/>
              </w:rPr>
              <w:t>:5</w:t>
            </w:r>
            <w:r w:rsidRPr="00CF61F7">
              <w:rPr>
                <w:rFonts w:ascii="仿宋_GB2312" w:eastAsia="仿宋_GB2312" w:hAnsi="宋体"/>
                <w:sz w:val="24"/>
              </w:rPr>
              <w:t>0-17</w:t>
            </w:r>
            <w:r w:rsidRPr="00CF61F7">
              <w:rPr>
                <w:rFonts w:ascii="仿宋_GB2312" w:eastAsia="仿宋_GB2312" w:hAnsi="宋体" w:hint="eastAsia"/>
                <w:sz w:val="24"/>
              </w:rPr>
              <w:t>:2</w:t>
            </w:r>
            <w:r w:rsidRPr="00CF61F7">
              <w:rPr>
                <w:rFonts w:ascii="仿宋_GB2312" w:eastAsia="仿宋_GB2312" w:hAnsi="宋体"/>
                <w:sz w:val="24"/>
              </w:rPr>
              <w:t>0</w:t>
            </w:r>
          </w:p>
        </w:tc>
        <w:tc>
          <w:tcPr>
            <w:tcW w:w="3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EDAF7B2" w14:textId="77777777" w:rsidR="00CF61F7" w:rsidRPr="00CF61F7" w:rsidRDefault="00CF61F7" w:rsidP="004C666D">
            <w:pPr>
              <w:spacing w:line="36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CF61F7">
              <w:rPr>
                <w:rFonts w:ascii="仿宋_GB2312" w:eastAsia="仿宋_GB2312" w:hAnsi="宋体" w:hint="eastAsia"/>
                <w:sz w:val="24"/>
              </w:rPr>
              <w:t>培训小结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5D3ECF" w14:textId="606C0F53" w:rsidR="00CF61F7" w:rsidRPr="00CF61F7" w:rsidRDefault="00886F36" w:rsidP="004C666D">
            <w:pPr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 w:rsidRPr="00AC5EE9">
              <w:rPr>
                <w:rFonts w:ascii="仿宋_GB2312" w:eastAsia="仿宋_GB2312" w:hAnsi="宋体" w:hint="eastAsia"/>
                <w:sz w:val="24"/>
              </w:rPr>
              <w:t>学校领导</w:t>
            </w:r>
          </w:p>
        </w:tc>
        <w:tc>
          <w:tcPr>
            <w:tcW w:w="7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3F4831" w14:textId="77777777" w:rsidR="00CF61F7" w:rsidRPr="00CF61F7" w:rsidRDefault="00CF61F7" w:rsidP="00CF61F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14:paraId="5EDFB631" w14:textId="77777777" w:rsidR="006E651F" w:rsidRPr="003C543C" w:rsidRDefault="006E651F">
      <w:pPr>
        <w:rPr>
          <w:rFonts w:hint="eastAsia"/>
        </w:rPr>
      </w:pPr>
    </w:p>
    <w:sectPr w:rsidR="006E651F" w:rsidRPr="003C543C" w:rsidSect="006E6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38CD6B" w14:textId="77777777" w:rsidR="00FF4920" w:rsidRDefault="00FF4920" w:rsidP="006C5025">
      <w:r>
        <w:separator/>
      </w:r>
    </w:p>
  </w:endnote>
  <w:endnote w:type="continuationSeparator" w:id="0">
    <w:p w14:paraId="0E29BB06" w14:textId="77777777" w:rsidR="00FF4920" w:rsidRDefault="00FF4920" w:rsidP="006C5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8842FD" w14:textId="77777777" w:rsidR="00FF4920" w:rsidRDefault="00FF4920" w:rsidP="006C5025">
      <w:r>
        <w:separator/>
      </w:r>
    </w:p>
  </w:footnote>
  <w:footnote w:type="continuationSeparator" w:id="0">
    <w:p w14:paraId="3FAA9551" w14:textId="77777777" w:rsidR="00FF4920" w:rsidRDefault="00FF4920" w:rsidP="006C50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031150D"/>
    <w:rsid w:val="0002123B"/>
    <w:rsid w:val="00026408"/>
    <w:rsid w:val="00031157"/>
    <w:rsid w:val="00073D26"/>
    <w:rsid w:val="000751E0"/>
    <w:rsid w:val="00093408"/>
    <w:rsid w:val="000A246D"/>
    <w:rsid w:val="000B27BD"/>
    <w:rsid w:val="000C28F1"/>
    <w:rsid w:val="000E1FA4"/>
    <w:rsid w:val="00145F0E"/>
    <w:rsid w:val="0015033C"/>
    <w:rsid w:val="00192914"/>
    <w:rsid w:val="001B5567"/>
    <w:rsid w:val="001C1BA2"/>
    <w:rsid w:val="001E4944"/>
    <w:rsid w:val="001F5B9F"/>
    <w:rsid w:val="00200415"/>
    <w:rsid w:val="00241F7C"/>
    <w:rsid w:val="002472DC"/>
    <w:rsid w:val="00272F01"/>
    <w:rsid w:val="00282717"/>
    <w:rsid w:val="00291DF2"/>
    <w:rsid w:val="00295B1B"/>
    <w:rsid w:val="002E74B4"/>
    <w:rsid w:val="002F776E"/>
    <w:rsid w:val="00306627"/>
    <w:rsid w:val="00306679"/>
    <w:rsid w:val="003072CB"/>
    <w:rsid w:val="003167AA"/>
    <w:rsid w:val="003552DF"/>
    <w:rsid w:val="00375D88"/>
    <w:rsid w:val="00395787"/>
    <w:rsid w:val="003A52F8"/>
    <w:rsid w:val="003C543C"/>
    <w:rsid w:val="003D0D00"/>
    <w:rsid w:val="003F2E11"/>
    <w:rsid w:val="003F3CD6"/>
    <w:rsid w:val="00400D64"/>
    <w:rsid w:val="0046536D"/>
    <w:rsid w:val="0048037B"/>
    <w:rsid w:val="004C0725"/>
    <w:rsid w:val="004E64CF"/>
    <w:rsid w:val="004F2744"/>
    <w:rsid w:val="00516126"/>
    <w:rsid w:val="00542629"/>
    <w:rsid w:val="00542FB0"/>
    <w:rsid w:val="00582A6C"/>
    <w:rsid w:val="005A58CA"/>
    <w:rsid w:val="005B1225"/>
    <w:rsid w:val="005B4422"/>
    <w:rsid w:val="005E01B0"/>
    <w:rsid w:val="006243C5"/>
    <w:rsid w:val="00624AE5"/>
    <w:rsid w:val="00657469"/>
    <w:rsid w:val="006667AD"/>
    <w:rsid w:val="00682B24"/>
    <w:rsid w:val="00687A4D"/>
    <w:rsid w:val="006B3028"/>
    <w:rsid w:val="006B461B"/>
    <w:rsid w:val="006B65C1"/>
    <w:rsid w:val="006C5025"/>
    <w:rsid w:val="006E651F"/>
    <w:rsid w:val="006E661D"/>
    <w:rsid w:val="006F1FFE"/>
    <w:rsid w:val="007179C2"/>
    <w:rsid w:val="00717EB0"/>
    <w:rsid w:val="00742A8B"/>
    <w:rsid w:val="00751FC8"/>
    <w:rsid w:val="0076391B"/>
    <w:rsid w:val="0077172A"/>
    <w:rsid w:val="007848A5"/>
    <w:rsid w:val="007910CB"/>
    <w:rsid w:val="007A4C00"/>
    <w:rsid w:val="007B51B9"/>
    <w:rsid w:val="007D0A5F"/>
    <w:rsid w:val="007D58C9"/>
    <w:rsid w:val="007E51E3"/>
    <w:rsid w:val="0081121F"/>
    <w:rsid w:val="00847DE9"/>
    <w:rsid w:val="00860C67"/>
    <w:rsid w:val="008642FF"/>
    <w:rsid w:val="00873480"/>
    <w:rsid w:val="00875B88"/>
    <w:rsid w:val="008824BD"/>
    <w:rsid w:val="00886F36"/>
    <w:rsid w:val="00894AEE"/>
    <w:rsid w:val="00897BD9"/>
    <w:rsid w:val="008A4CC6"/>
    <w:rsid w:val="00906B89"/>
    <w:rsid w:val="00913916"/>
    <w:rsid w:val="00962F5B"/>
    <w:rsid w:val="009979D6"/>
    <w:rsid w:val="009A49EC"/>
    <w:rsid w:val="009D0FCD"/>
    <w:rsid w:val="009F4E24"/>
    <w:rsid w:val="00A60742"/>
    <w:rsid w:val="00A64829"/>
    <w:rsid w:val="00A64955"/>
    <w:rsid w:val="00A65397"/>
    <w:rsid w:val="00AB40DB"/>
    <w:rsid w:val="00AC5EE9"/>
    <w:rsid w:val="00AF41F5"/>
    <w:rsid w:val="00AF6853"/>
    <w:rsid w:val="00B05161"/>
    <w:rsid w:val="00B27668"/>
    <w:rsid w:val="00B4196D"/>
    <w:rsid w:val="00B45A1A"/>
    <w:rsid w:val="00B54372"/>
    <w:rsid w:val="00B651AC"/>
    <w:rsid w:val="00B969E1"/>
    <w:rsid w:val="00BC5BFD"/>
    <w:rsid w:val="00BF4952"/>
    <w:rsid w:val="00C41A56"/>
    <w:rsid w:val="00C82DA1"/>
    <w:rsid w:val="00CC5962"/>
    <w:rsid w:val="00CF61F7"/>
    <w:rsid w:val="00CF6FF0"/>
    <w:rsid w:val="00D13F28"/>
    <w:rsid w:val="00D43D6B"/>
    <w:rsid w:val="00D82D31"/>
    <w:rsid w:val="00DB75C3"/>
    <w:rsid w:val="00DC0C59"/>
    <w:rsid w:val="00E0087D"/>
    <w:rsid w:val="00E06BAC"/>
    <w:rsid w:val="00E10FAB"/>
    <w:rsid w:val="00E207B4"/>
    <w:rsid w:val="00E6124F"/>
    <w:rsid w:val="00EA06DD"/>
    <w:rsid w:val="00EA1256"/>
    <w:rsid w:val="00EA69B8"/>
    <w:rsid w:val="00F32E66"/>
    <w:rsid w:val="00F45156"/>
    <w:rsid w:val="00F455ED"/>
    <w:rsid w:val="00F7769F"/>
    <w:rsid w:val="00FB00BE"/>
    <w:rsid w:val="00FF4920"/>
    <w:rsid w:val="00FF71E6"/>
    <w:rsid w:val="2031150D"/>
    <w:rsid w:val="6D535020"/>
    <w:rsid w:val="726D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EC13C1"/>
  <w15:docId w15:val="{72470D9C-793D-4769-8486-6C075FE9F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5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50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5025"/>
    <w:rPr>
      <w:kern w:val="2"/>
      <w:sz w:val="18"/>
      <w:szCs w:val="18"/>
    </w:rPr>
  </w:style>
  <w:style w:type="paragraph" w:styleId="a4">
    <w:name w:val="footer"/>
    <w:basedOn w:val="a"/>
    <w:link w:val="Char0"/>
    <w:rsid w:val="006C50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5025"/>
    <w:rPr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C82DA1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C82D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8E7930-C4D6-4FFB-9F91-FF284F525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98</TotalTime>
  <Pages>2</Pages>
  <Words>158</Words>
  <Characters>907</Characters>
  <Application>Microsoft Office Word</Application>
  <DocSecurity>0</DocSecurity>
  <Lines>7</Lines>
  <Paragraphs>2</Paragraphs>
  <ScaleCrop>false</ScaleCrop>
  <Company>Microsoft</Company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zjgydxoa/zjgydx</cp:lastModifiedBy>
  <cp:revision>11</cp:revision>
  <cp:lastPrinted>2020-08-10T06:14:00Z</cp:lastPrinted>
  <dcterms:created xsi:type="dcterms:W3CDTF">2020-08-24T01:52:00Z</dcterms:created>
  <dcterms:modified xsi:type="dcterms:W3CDTF">2020-09-07T03:14:00Z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